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71F4" w:rsidRPr="00137CE0" w:rsidRDefault="009A71F4" w:rsidP="004C7C9E">
      <w:pPr>
        <w:jc w:val="center"/>
        <w:rPr>
          <w:rFonts w:ascii="Times New Roman" w:hAnsi="Times New Roman"/>
          <w:b/>
          <w:sz w:val="28"/>
          <w:szCs w:val="28"/>
        </w:rPr>
      </w:pPr>
      <w:r w:rsidRPr="00137CE0">
        <w:rPr>
          <w:rFonts w:ascii="Times New Roman" w:hAnsi="Times New Roman"/>
          <w:b/>
          <w:sz w:val="28"/>
          <w:szCs w:val="28"/>
        </w:rPr>
        <w:t>Абыйлы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137CE0">
        <w:rPr>
          <w:rFonts w:ascii="Times New Roman" w:hAnsi="Times New Roman"/>
          <w:b/>
          <w:sz w:val="28"/>
          <w:szCs w:val="28"/>
        </w:rPr>
        <w:t>- энеле Гатауллиннар</w:t>
      </w:r>
    </w:p>
    <w:p w:rsidR="009A71F4" w:rsidRPr="004C7C9E" w:rsidRDefault="009A71F4" w:rsidP="004C7C9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252pt;margin-top:70.5pt;width:187.75pt;height:261pt;z-index:251658240;visibility:visible">
            <v:imagedata r:id="rId4" o:title=""/>
            <w10:wrap type="square"/>
          </v:shape>
        </w:pict>
      </w:r>
      <w:r>
        <w:rPr>
          <w:rFonts w:ascii="Times New Roman" w:hAnsi="Times New Roman"/>
          <w:sz w:val="28"/>
          <w:szCs w:val="28"/>
          <w:lang w:val="tt-RU"/>
        </w:rPr>
        <w:t>Әниләргә улларынсугыш кырына җибәрү җиңел булмаган. Илмәт авылыннан Гайниҗамал апага ике улын- Габделнур һәм Габделхәтне озатырга туры килә.</w:t>
      </w:r>
    </w:p>
    <w:p w:rsidR="009A71F4" w:rsidRPr="004C7C9E" w:rsidRDefault="009A71F4" w:rsidP="004C7C9E">
      <w:pPr>
        <w:jc w:val="center"/>
        <w:rPr>
          <w:rFonts w:ascii="Times New Roman" w:hAnsi="Times New Roman"/>
          <w:sz w:val="28"/>
          <w:szCs w:val="28"/>
          <w:lang w:val="tt-RU"/>
        </w:rPr>
      </w:pPr>
      <w:r w:rsidRPr="00B37034">
        <w:rPr>
          <w:rFonts w:ascii="Times New Roman" w:hAnsi="Times New Roman"/>
          <w:noProof/>
          <w:sz w:val="28"/>
          <w:szCs w:val="28"/>
        </w:rPr>
        <w:pict>
          <v:shape id="Рисунок 1" o:spid="_x0000_i1025" type="#_x0000_t75" style="width:187.5pt;height:231pt;visibility:visible" filled="t" fillcolor="#936">
            <v:fill opacity="64225f"/>
            <v:imagedata r:id="rId5" o:title=""/>
          </v:shape>
        </w:pict>
      </w:r>
    </w:p>
    <w:p w:rsidR="009A71F4" w:rsidRPr="004C7C9E" w:rsidRDefault="009A71F4" w:rsidP="004C7C9E">
      <w:pPr>
        <w:rPr>
          <w:rFonts w:ascii="Times New Roman" w:hAnsi="Times New Roman"/>
          <w:sz w:val="28"/>
          <w:szCs w:val="28"/>
          <w:lang w:val="tt-RU"/>
        </w:rPr>
      </w:pPr>
    </w:p>
    <w:p w:rsidR="009A71F4" w:rsidRPr="004C7C9E" w:rsidRDefault="009A71F4" w:rsidP="004C7C9E">
      <w:pPr>
        <w:rPr>
          <w:rFonts w:ascii="Times New Roman" w:hAnsi="Times New Roman"/>
          <w:sz w:val="28"/>
          <w:szCs w:val="28"/>
          <w:lang w:val="tt-RU"/>
        </w:rPr>
      </w:pPr>
    </w:p>
    <w:p w:rsidR="009A71F4" w:rsidRPr="004C7C9E" w:rsidRDefault="009A71F4" w:rsidP="004C7C9E">
      <w:pPr>
        <w:rPr>
          <w:rFonts w:ascii="Times New Roman" w:hAnsi="Times New Roman"/>
          <w:sz w:val="28"/>
          <w:szCs w:val="28"/>
          <w:lang w:val="tt-RU"/>
        </w:rPr>
      </w:pPr>
    </w:p>
    <w:p w:rsidR="009A71F4" w:rsidRPr="004C7C9E" w:rsidRDefault="009A71F4" w:rsidP="004C7C9E">
      <w:pPr>
        <w:rPr>
          <w:rFonts w:ascii="Times New Roman" w:hAnsi="Times New Roman"/>
          <w:sz w:val="28"/>
          <w:szCs w:val="28"/>
          <w:lang w:val="tt-RU"/>
        </w:rPr>
      </w:pPr>
    </w:p>
    <w:p w:rsidR="009A71F4" w:rsidRPr="004C7C9E" w:rsidRDefault="009A71F4" w:rsidP="004C7C9E">
      <w:pPr>
        <w:rPr>
          <w:rFonts w:ascii="Times New Roman" w:hAnsi="Times New Roman"/>
          <w:sz w:val="28"/>
          <w:szCs w:val="28"/>
          <w:lang w:val="tt-RU"/>
        </w:rPr>
      </w:pPr>
    </w:p>
    <w:p w:rsidR="009A71F4" w:rsidRPr="004C7C9E" w:rsidRDefault="009A71F4" w:rsidP="004C7C9E">
      <w:pPr>
        <w:rPr>
          <w:rFonts w:ascii="Times New Roman" w:hAnsi="Times New Roman"/>
          <w:sz w:val="28"/>
          <w:szCs w:val="28"/>
          <w:lang w:val="tt-RU"/>
        </w:rPr>
      </w:pPr>
    </w:p>
    <w:p w:rsidR="009A71F4" w:rsidRPr="004C7C9E" w:rsidRDefault="009A71F4" w:rsidP="004C7C9E">
      <w:pPr>
        <w:rPr>
          <w:rFonts w:ascii="Times New Roman" w:hAnsi="Times New Roman"/>
          <w:sz w:val="28"/>
          <w:szCs w:val="28"/>
          <w:lang w:val="tt-RU"/>
        </w:rPr>
      </w:pPr>
    </w:p>
    <w:p w:rsidR="009A71F4" w:rsidRDefault="009A71F4" w:rsidP="004C7C9E">
      <w:pPr>
        <w:rPr>
          <w:rFonts w:ascii="Times New Roman" w:hAnsi="Times New Roman"/>
          <w:sz w:val="28"/>
          <w:szCs w:val="28"/>
          <w:lang w:val="tt-RU"/>
        </w:rPr>
      </w:pPr>
    </w:p>
    <w:p w:rsidR="009A71F4" w:rsidRPr="004C7C9E" w:rsidRDefault="009A71F4" w:rsidP="004C7C9E">
      <w:pPr>
        <w:tabs>
          <w:tab w:val="left" w:pos="5820"/>
        </w:tabs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</w:r>
    </w:p>
    <w:sectPr w:rsidR="009A71F4" w:rsidRPr="004C7C9E" w:rsidSect="006205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161F4"/>
    <w:rsid w:val="00060A9A"/>
    <w:rsid w:val="00137CE0"/>
    <w:rsid w:val="004C7C9E"/>
    <w:rsid w:val="004F47CD"/>
    <w:rsid w:val="00620537"/>
    <w:rsid w:val="008161F4"/>
    <w:rsid w:val="00901D14"/>
    <w:rsid w:val="009A71F4"/>
    <w:rsid w:val="00B37034"/>
    <w:rsid w:val="00BB544C"/>
    <w:rsid w:val="00BD076F"/>
    <w:rsid w:val="00C018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0537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901D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01D1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12</TotalTime>
  <Pages>1</Pages>
  <Words>27</Words>
  <Characters>155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Ильшат</cp:lastModifiedBy>
  <cp:revision>10</cp:revision>
  <dcterms:created xsi:type="dcterms:W3CDTF">2015-02-25T06:41:00Z</dcterms:created>
  <dcterms:modified xsi:type="dcterms:W3CDTF">2015-02-25T10:06:00Z</dcterms:modified>
</cp:coreProperties>
</file>